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184DC6" w:rsidRDefault="003E0675" w:rsidP="00640D31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</w:t>
      </w:r>
      <w:r w:rsidR="00640D31">
        <w:rPr>
          <w:sz w:val="28"/>
          <w:szCs w:val="28"/>
        </w:rPr>
        <w:t xml:space="preserve">OTOKÓŁ ZDAWCZO – ODBIORCZY </w:t>
      </w:r>
    </w:p>
    <w:p w:rsidR="00640D31" w:rsidRDefault="00640D31" w:rsidP="00640D31">
      <w:pPr>
        <w:pStyle w:val="Tytu"/>
        <w:spacing w:line="360" w:lineRule="auto"/>
        <w:rPr>
          <w:sz w:val="24"/>
          <w:szCs w:val="24"/>
        </w:rPr>
      </w:pPr>
      <w:bookmarkStart w:id="0" w:name="_GoBack"/>
      <w:bookmarkEnd w:id="0"/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48465F">
        <w:rPr>
          <w:sz w:val="24"/>
          <w:szCs w:val="24"/>
        </w:rPr>
        <w:t>/2022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 xml:space="preserve">isko dla Zwierząt </w:t>
      </w:r>
      <w:r w:rsidR="003E0675">
        <w:rPr>
          <w:b/>
          <w:sz w:val="24"/>
          <w:szCs w:val="24"/>
        </w:rPr>
        <w:t xml:space="preserve">„Dolina Dolistówki” </w:t>
      </w:r>
      <w:r w:rsidR="00935607" w:rsidRPr="00935607">
        <w:rPr>
          <w:b/>
          <w:sz w:val="24"/>
          <w:szCs w:val="24"/>
        </w:rPr>
        <w:t xml:space="preserve">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</w:t>
      </w:r>
      <w:r w:rsidR="0048465F">
        <w:rPr>
          <w:sz w:val="24"/>
          <w:szCs w:val="24"/>
        </w:rPr>
        <w:t xml:space="preserve"> zamówienia</w:t>
      </w:r>
      <w:r w:rsidR="00940A51" w:rsidRPr="00935607">
        <w:rPr>
          <w:sz w:val="24"/>
          <w:szCs w:val="24"/>
        </w:rPr>
        <w:t>:</w:t>
      </w:r>
    </w:p>
    <w:p w:rsidR="0048465F" w:rsidRPr="0048465F" w:rsidRDefault="0048465F" w:rsidP="0048465F">
      <w:pPr>
        <w:spacing w:after="120"/>
        <w:jc w:val="center"/>
        <w:rPr>
          <w:b/>
          <w:sz w:val="24"/>
          <w:szCs w:val="24"/>
        </w:rPr>
      </w:pPr>
      <w:r w:rsidRPr="0048465F">
        <w:rPr>
          <w:b/>
          <w:sz w:val="24"/>
          <w:szCs w:val="24"/>
        </w:rPr>
        <w:t>ZAKUP WRAZ Z DOSTAWĄ FABRY</w:t>
      </w:r>
      <w:r w:rsidR="00640D31">
        <w:rPr>
          <w:b/>
          <w:sz w:val="24"/>
          <w:szCs w:val="24"/>
        </w:rPr>
        <w:t>CZNIE NOWEGO CIĄGNIKA KOMPAKTOWEGO</w:t>
      </w:r>
      <w:r w:rsidRPr="0048465F">
        <w:rPr>
          <w:b/>
          <w:sz w:val="24"/>
          <w:szCs w:val="24"/>
        </w:rPr>
        <w:t xml:space="preserve"> Z AGREGATEM KOSZĄCYM ORAZ PRZYCZEPĄ JENOOSIOWĄ NA POTRZEBY AKCENT ZOO W BIAŁYMSTOKU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E0675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 dnia: 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3E0675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>Komisja w składzie j.w po dokonaniu</w:t>
      </w:r>
      <w:r>
        <w:rPr>
          <w:sz w:val="24"/>
          <w:szCs w:val="24"/>
        </w:rPr>
        <w:t xml:space="preserve"> kontroli dostarczonego przedmiotu zamówienia stwierdza, że 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>
        <w:rPr>
          <w:b/>
          <w:sz w:val="24"/>
          <w:szCs w:val="24"/>
        </w:rPr>
        <w:t>bez wad</w:t>
      </w:r>
      <w:r w:rsidRPr="0076759A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z wadami* </w:t>
      </w:r>
      <w:r w:rsidRPr="003E0675">
        <w:rPr>
          <w:sz w:val="24"/>
          <w:szCs w:val="24"/>
        </w:rPr>
        <w:t>…………………………………………………………………………..</w:t>
      </w:r>
      <w:r>
        <w:rPr>
          <w:b/>
          <w:sz w:val="24"/>
          <w:szCs w:val="24"/>
        </w:rPr>
        <w:t xml:space="preserve"> </w:t>
      </w:r>
      <w:r w:rsidR="00B64E22" w:rsidRPr="005678E6">
        <w:rPr>
          <w:sz w:val="24"/>
          <w:szCs w:val="24"/>
        </w:rPr>
        <w:t>.....</w:t>
      </w:r>
      <w:r>
        <w:rPr>
          <w:sz w:val="24"/>
          <w:szCs w:val="24"/>
        </w:rPr>
        <w:t>..</w:t>
      </w:r>
      <w:r w:rsidR="00B64E22"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</w:t>
      </w:r>
      <w:r>
        <w:rPr>
          <w:sz w:val="24"/>
          <w:szCs w:val="24"/>
        </w:rPr>
        <w:t>.............................</w:t>
      </w:r>
      <w:r w:rsidR="00A80A67" w:rsidRPr="005678E6">
        <w:rPr>
          <w:sz w:val="24"/>
          <w:szCs w:val="24"/>
        </w:rPr>
        <w:t>..................</w:t>
      </w:r>
      <w:r w:rsidR="00B64E22"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866322">
      <w:pPr>
        <w:spacing w:line="360" w:lineRule="auto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866322" w:rsidRDefault="008663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Wykaz dokumentów/wyposażenia: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1417"/>
      </w:tblGrid>
      <w:tr w:rsidR="00221264" w:rsidRPr="00221264" w:rsidTr="00221264">
        <w:tc>
          <w:tcPr>
            <w:tcW w:w="7939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  <w:r w:rsidRPr="00221264">
              <w:rPr>
                <w:sz w:val="24"/>
                <w:szCs w:val="24"/>
              </w:rPr>
              <w:t>Zaznaczyć TAK/NIE</w:t>
            </w:r>
          </w:p>
        </w:tc>
      </w:tr>
      <w:tr w:rsidR="00221264" w:rsidRPr="00221264" w:rsidTr="00221264">
        <w:tc>
          <w:tcPr>
            <w:tcW w:w="7939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  <w:r w:rsidRPr="00221264">
              <w:rPr>
                <w:sz w:val="24"/>
                <w:szCs w:val="24"/>
              </w:rPr>
              <w:t>aktualne świadectwa homologacji ciągnika rolniczego oraz pozostałego osprzętu towarzyszącego</w:t>
            </w:r>
          </w:p>
        </w:tc>
        <w:tc>
          <w:tcPr>
            <w:tcW w:w="1417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</w:p>
        </w:tc>
      </w:tr>
      <w:tr w:rsidR="00221264" w:rsidRPr="00221264" w:rsidTr="00221264">
        <w:tc>
          <w:tcPr>
            <w:tcW w:w="7939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  <w:r w:rsidRPr="00221264">
              <w:rPr>
                <w:sz w:val="24"/>
                <w:szCs w:val="24"/>
              </w:rPr>
              <w:t>instrukcje obsługi, wyposażenia i konserwacji poszczególnych elementów zamówienia w języku polskim</w:t>
            </w:r>
          </w:p>
        </w:tc>
        <w:tc>
          <w:tcPr>
            <w:tcW w:w="1417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</w:p>
        </w:tc>
      </w:tr>
      <w:tr w:rsidR="00221264" w:rsidRPr="00221264" w:rsidTr="00221264">
        <w:tc>
          <w:tcPr>
            <w:tcW w:w="7939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  <w:r w:rsidRPr="00221264">
              <w:rPr>
                <w:sz w:val="24"/>
                <w:szCs w:val="24"/>
              </w:rPr>
              <w:t>wykaz autoryzowanych stacji serwisowych, które są uprawnione do wykonywania napraw oraz przeglądów w okresie gwarancyjnym</w:t>
            </w:r>
          </w:p>
        </w:tc>
        <w:tc>
          <w:tcPr>
            <w:tcW w:w="1417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</w:p>
        </w:tc>
      </w:tr>
      <w:tr w:rsidR="00221264" w:rsidRPr="00221264" w:rsidTr="00221264">
        <w:tc>
          <w:tcPr>
            <w:tcW w:w="7939" w:type="dxa"/>
            <w:shd w:val="clear" w:color="auto" w:fill="auto"/>
          </w:tcPr>
          <w:p w:rsidR="00640D31" w:rsidRDefault="00866322" w:rsidP="00866322">
            <w:pPr>
              <w:rPr>
                <w:sz w:val="24"/>
                <w:szCs w:val="24"/>
              </w:rPr>
            </w:pPr>
            <w:r w:rsidRPr="00221264">
              <w:rPr>
                <w:sz w:val="24"/>
                <w:szCs w:val="24"/>
              </w:rPr>
              <w:t>katalog części zamiennych w języku polskim</w:t>
            </w:r>
            <w:r w:rsidR="00640D31">
              <w:rPr>
                <w:sz w:val="24"/>
                <w:szCs w:val="24"/>
              </w:rPr>
              <w:t xml:space="preserve"> </w:t>
            </w:r>
          </w:p>
          <w:p w:rsidR="00866322" w:rsidRPr="00221264" w:rsidRDefault="00640D31" w:rsidP="008663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(dopuszcza się wersję elektroniczną)</w:t>
            </w:r>
          </w:p>
        </w:tc>
        <w:tc>
          <w:tcPr>
            <w:tcW w:w="1417" w:type="dxa"/>
            <w:shd w:val="clear" w:color="auto" w:fill="auto"/>
          </w:tcPr>
          <w:p w:rsidR="00866322" w:rsidRPr="00221264" w:rsidRDefault="00866322" w:rsidP="00866322">
            <w:pPr>
              <w:rPr>
                <w:sz w:val="24"/>
                <w:szCs w:val="24"/>
              </w:rPr>
            </w:pPr>
          </w:p>
        </w:tc>
      </w:tr>
    </w:tbl>
    <w:p w:rsidR="00866322" w:rsidRDefault="00866322" w:rsidP="00866322">
      <w:pPr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default" r:id="rId7"/>
      <w:footerReference w:type="default" r:id="rId8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B98" w:rsidRDefault="00805B98" w:rsidP="006E78E4">
      <w:r>
        <w:separator/>
      </w:r>
    </w:p>
  </w:endnote>
  <w:endnote w:type="continuationSeparator" w:id="0">
    <w:p w:rsidR="00805B98" w:rsidRDefault="00805B98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40D31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B98" w:rsidRDefault="00805B98" w:rsidP="006E78E4">
      <w:r>
        <w:separator/>
      </w:r>
    </w:p>
  </w:footnote>
  <w:footnote w:type="continuationSeparator" w:id="0">
    <w:p w:rsidR="00805B98" w:rsidRDefault="00805B98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65F" w:rsidRDefault="0048465F" w:rsidP="0048465F">
    <w:pPr>
      <w:pStyle w:val="Nagwek1"/>
      <w:jc w:val="right"/>
      <w:rPr>
        <w:rFonts w:ascii="Times New Roman" w:hAnsi="Times New Roman"/>
        <w:b w:val="0"/>
        <w:i/>
        <w:sz w:val="24"/>
      </w:rPr>
    </w:pPr>
  </w:p>
  <w:p w:rsidR="0048465F" w:rsidRDefault="0048465F" w:rsidP="0048465F">
    <w:pPr>
      <w:pStyle w:val="Nagwek1"/>
      <w:jc w:val="right"/>
      <w:rPr>
        <w:rFonts w:ascii="Times New Roman" w:hAnsi="Times New Roman"/>
        <w:b w:val="0"/>
        <w:i/>
        <w:sz w:val="24"/>
      </w:rPr>
    </w:pPr>
  </w:p>
  <w:p w:rsidR="0048465F" w:rsidRDefault="0048465F" w:rsidP="0048465F">
    <w:pPr>
      <w:pStyle w:val="Nagwek1"/>
      <w:jc w:val="right"/>
      <w:rPr>
        <w:rFonts w:ascii="Times New Roman" w:hAnsi="Times New Roman"/>
        <w:b w:val="0"/>
        <w:i/>
        <w:sz w:val="24"/>
      </w:rPr>
    </w:pPr>
    <w:r>
      <w:rPr>
        <w:rFonts w:ascii="Times New Roman" w:hAnsi="Times New Roman"/>
        <w:b w:val="0"/>
        <w:i/>
        <w:sz w:val="24"/>
      </w:rPr>
      <w:t>Załącznik nr 4</w:t>
    </w:r>
    <w:r>
      <w:rPr>
        <w:rFonts w:ascii="Times New Roman" w:hAnsi="Times New Roman"/>
        <w:b w:val="0"/>
        <w:i/>
        <w:sz w:val="24"/>
      </w:rPr>
      <w:br/>
      <w:t xml:space="preserve"> do Ogłoszenia o zamówieniu nr Sch.Z/10/2022</w:t>
    </w:r>
  </w:p>
  <w:p w:rsidR="0048465F" w:rsidRDefault="004846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" w15:restartNumberingAfterBreak="0">
    <w:nsid w:val="63230C1F"/>
    <w:multiLevelType w:val="hybridMultilevel"/>
    <w:tmpl w:val="7166BE8A"/>
    <w:lvl w:ilvl="0" w:tplc="64D824DC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154026"/>
    <w:rsid w:val="00184DC6"/>
    <w:rsid w:val="00221264"/>
    <w:rsid w:val="002B0334"/>
    <w:rsid w:val="00332379"/>
    <w:rsid w:val="003B2858"/>
    <w:rsid w:val="003E0675"/>
    <w:rsid w:val="0048465F"/>
    <w:rsid w:val="004E7C97"/>
    <w:rsid w:val="00532C83"/>
    <w:rsid w:val="005437E9"/>
    <w:rsid w:val="005678E6"/>
    <w:rsid w:val="00640D31"/>
    <w:rsid w:val="00651A8D"/>
    <w:rsid w:val="006E78E4"/>
    <w:rsid w:val="0076759A"/>
    <w:rsid w:val="007A6F67"/>
    <w:rsid w:val="007B3C7C"/>
    <w:rsid w:val="00805B98"/>
    <w:rsid w:val="00866322"/>
    <w:rsid w:val="009319FE"/>
    <w:rsid w:val="00935607"/>
    <w:rsid w:val="00940A51"/>
    <w:rsid w:val="00A318A2"/>
    <w:rsid w:val="00A80A67"/>
    <w:rsid w:val="00B07496"/>
    <w:rsid w:val="00B64E22"/>
    <w:rsid w:val="00B932F9"/>
    <w:rsid w:val="00C74F9E"/>
    <w:rsid w:val="00DA4DF8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  <w:style w:type="table" w:styleId="Tabela-Siatka">
    <w:name w:val="Table Grid"/>
    <w:basedOn w:val="Standardowy"/>
    <w:uiPriority w:val="39"/>
    <w:rsid w:val="00866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135</TotalTime>
  <Pages>1</Pages>
  <Words>448</Words>
  <Characters>2693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18</cp:revision>
  <cp:lastPrinted>2022-09-19T07:29:00Z</cp:lastPrinted>
  <dcterms:created xsi:type="dcterms:W3CDTF">2020-08-24T07:21:00Z</dcterms:created>
  <dcterms:modified xsi:type="dcterms:W3CDTF">2022-09-19T07:29:00Z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