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325B07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Załączn</w:t>
      </w:r>
      <w:r w:rsidR="009A7C37">
        <w:rPr>
          <w:rFonts w:ascii="Times New Roman" w:hAnsi="Times New Roman"/>
          <w:b w:val="0"/>
          <w:i/>
          <w:sz w:val="24"/>
        </w:rPr>
        <w:t>ik 3</w:t>
      </w:r>
      <w:r w:rsidR="009A7C37">
        <w:rPr>
          <w:rFonts w:ascii="Times New Roman" w:hAnsi="Times New Roman"/>
          <w:b w:val="0"/>
          <w:i/>
          <w:sz w:val="24"/>
        </w:rPr>
        <w:br/>
        <w:t xml:space="preserve"> do Ogł</w:t>
      </w:r>
      <w:r w:rsidR="00951494">
        <w:rPr>
          <w:rFonts w:ascii="Times New Roman" w:hAnsi="Times New Roman"/>
          <w:b w:val="0"/>
          <w:i/>
          <w:sz w:val="24"/>
        </w:rPr>
        <w:t>oszenia o zamówieniu nr Sch.Z/15/2022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325B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ROTOKÓŁ ZDAWCZO – ODBIORCZY 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951494">
        <w:rPr>
          <w:sz w:val="24"/>
          <w:szCs w:val="24"/>
        </w:rPr>
        <w:t>/2022</w:t>
      </w:r>
      <w:bookmarkStart w:id="0" w:name="_GoBack"/>
      <w:bookmarkEnd w:id="0"/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9A7C37">
        <w:rPr>
          <w:b/>
          <w:sz w:val="24"/>
          <w:szCs w:val="24"/>
        </w:rPr>
        <w:t xml:space="preserve"> „Dolina Dolistówki”</w:t>
      </w:r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Opis zamówienia</w:t>
      </w:r>
      <w:r w:rsidR="00940A51" w:rsidRPr="00935607">
        <w:rPr>
          <w:sz w:val="24"/>
          <w:szCs w:val="24"/>
        </w:rPr>
        <w:t>:</w:t>
      </w:r>
    </w:p>
    <w:p w:rsidR="00325B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Dostawa karmy dla kotów w ramach jesienno – zimowego dokarmiania kotów</w:t>
      </w:r>
    </w:p>
    <w:p w:rsidR="00325B07" w:rsidRPr="009356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terenie miasta Białegostoku</w:t>
      </w: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Dostawy dokonano</w:t>
      </w:r>
      <w:r w:rsidR="00B64E22" w:rsidRPr="005678E6">
        <w:rPr>
          <w:sz w:val="24"/>
          <w:szCs w:val="24"/>
        </w:rPr>
        <w:t xml:space="preserve">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>Komisja w składzie j.w po dokonaniu</w:t>
      </w:r>
      <w:r w:rsidR="00325B07">
        <w:rPr>
          <w:sz w:val="24"/>
          <w:szCs w:val="24"/>
        </w:rPr>
        <w:t xml:space="preserve"> kontroli dostarczonego towaru </w:t>
      </w:r>
      <w:r w:rsidR="00935607">
        <w:rPr>
          <w:sz w:val="24"/>
          <w:szCs w:val="24"/>
        </w:rPr>
        <w:t xml:space="preserve">stwierdza, </w:t>
      </w:r>
      <w:r w:rsidR="00935607">
        <w:rPr>
          <w:sz w:val="24"/>
          <w:szCs w:val="24"/>
        </w:rPr>
        <w:br/>
        <w:t xml:space="preserve">że </w:t>
      </w:r>
      <w:r w:rsidR="00325B07">
        <w:rPr>
          <w:sz w:val="24"/>
          <w:szCs w:val="24"/>
        </w:rPr>
        <w:t>dostawa wykonana została</w:t>
      </w:r>
      <w:r w:rsidRPr="00935607">
        <w:rPr>
          <w:sz w:val="24"/>
          <w:szCs w:val="24"/>
        </w:rPr>
        <w:t xml:space="preserve">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="00325B07">
        <w:rPr>
          <w:b/>
          <w:sz w:val="24"/>
          <w:szCs w:val="24"/>
        </w:rPr>
        <w:t>bez wad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="00325B07">
        <w:rPr>
          <w:b/>
          <w:sz w:val="24"/>
          <w:szCs w:val="24"/>
        </w:rPr>
        <w:t>wadami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</w:t>
      </w:r>
      <w:r w:rsidR="00325B07">
        <w:rPr>
          <w:sz w:val="24"/>
          <w:szCs w:val="24"/>
        </w:rPr>
        <w:t>a zobowiązuje się usunąć wady</w:t>
      </w:r>
      <w:r w:rsidRPr="00935607">
        <w:rPr>
          <w:sz w:val="24"/>
          <w:szCs w:val="24"/>
        </w:rPr>
        <w:t xml:space="preserve">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lastRenderedPageBreak/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0A2" w:rsidRDefault="00A310A2" w:rsidP="006E78E4">
      <w:r>
        <w:separator/>
      </w:r>
    </w:p>
  </w:endnote>
  <w:endnote w:type="continuationSeparator" w:id="0">
    <w:p w:rsidR="00A310A2" w:rsidRDefault="00A310A2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98120F">
    <w:pPr>
      <w:pStyle w:val="Stopka"/>
      <w:jc w:val="right"/>
    </w:pPr>
    <w:r>
      <w:fldChar w:fldCharType="begin"/>
    </w:r>
    <w:r w:rsidR="006E78E4">
      <w:instrText>PAGE   \* MERGEFORMAT</w:instrText>
    </w:r>
    <w:r>
      <w:fldChar w:fldCharType="separate"/>
    </w:r>
    <w:r w:rsidR="00951494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0A2" w:rsidRDefault="00A310A2" w:rsidP="006E78E4">
      <w:r>
        <w:separator/>
      </w:r>
    </w:p>
  </w:footnote>
  <w:footnote w:type="continuationSeparator" w:id="0">
    <w:p w:rsidR="00A310A2" w:rsidRDefault="00A310A2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044"/>
    <w:rsid w:val="00184DC6"/>
    <w:rsid w:val="00325B07"/>
    <w:rsid w:val="00332379"/>
    <w:rsid w:val="003B2858"/>
    <w:rsid w:val="004A7450"/>
    <w:rsid w:val="004E7C97"/>
    <w:rsid w:val="00532C83"/>
    <w:rsid w:val="005437E9"/>
    <w:rsid w:val="005678E6"/>
    <w:rsid w:val="00651A8D"/>
    <w:rsid w:val="006D77FA"/>
    <w:rsid w:val="006E78E4"/>
    <w:rsid w:val="0076759A"/>
    <w:rsid w:val="007B3C7C"/>
    <w:rsid w:val="009319FE"/>
    <w:rsid w:val="00935607"/>
    <w:rsid w:val="00940A51"/>
    <w:rsid w:val="00951494"/>
    <w:rsid w:val="0098120F"/>
    <w:rsid w:val="009A7C37"/>
    <w:rsid w:val="00A310A2"/>
    <w:rsid w:val="00A80A67"/>
    <w:rsid w:val="00B07496"/>
    <w:rsid w:val="00B64E22"/>
    <w:rsid w:val="00B932F9"/>
    <w:rsid w:val="00DA4DF8"/>
    <w:rsid w:val="00E617E9"/>
    <w:rsid w:val="00E7193A"/>
    <w:rsid w:val="00ED679B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FE4C15-018C-4703-A2A0-A506AE40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0"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A7450"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7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creator>Zygmunt</dc:creator>
  <cp:lastModifiedBy>Użytkownik systemu Windows</cp:lastModifiedBy>
  <cp:revision>7</cp:revision>
  <cp:lastPrinted>2020-08-26T12:45:00Z</cp:lastPrinted>
  <dcterms:created xsi:type="dcterms:W3CDTF">2020-11-04T07:41:00Z</dcterms:created>
  <dcterms:modified xsi:type="dcterms:W3CDTF">2022-11-02T14:22:00Z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