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7B3C7C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</w:t>
      </w:r>
      <w:r w:rsidR="00A318A2">
        <w:rPr>
          <w:rFonts w:ascii="Times New Roman" w:hAnsi="Times New Roman"/>
          <w:b w:val="0"/>
          <w:i/>
          <w:sz w:val="24"/>
        </w:rPr>
        <w:t>nik 4</w:t>
      </w:r>
      <w:r w:rsidR="00A318A2">
        <w:rPr>
          <w:rFonts w:ascii="Times New Roman" w:hAnsi="Times New Roman"/>
          <w:b w:val="0"/>
          <w:i/>
          <w:sz w:val="24"/>
        </w:rPr>
        <w:br/>
        <w:t xml:space="preserve"> do Og</w:t>
      </w:r>
      <w:r w:rsidR="00D426A7">
        <w:rPr>
          <w:rFonts w:ascii="Times New Roman" w:hAnsi="Times New Roman"/>
          <w:b w:val="0"/>
          <w:i/>
          <w:sz w:val="24"/>
        </w:rPr>
        <w:t>ł</w:t>
      </w:r>
      <w:r w:rsidR="00C40D74">
        <w:rPr>
          <w:rFonts w:ascii="Times New Roman" w:hAnsi="Times New Roman"/>
          <w:b w:val="0"/>
          <w:i/>
          <w:sz w:val="24"/>
        </w:rPr>
        <w:t>oszenia o zamówieniu nr Sch.Z/11/2023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9356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ROTOKÓŁ KOŃCOWY</w:t>
      </w:r>
      <w:r w:rsidR="00B64E22" w:rsidRPr="00940A51">
        <w:rPr>
          <w:sz w:val="28"/>
          <w:szCs w:val="28"/>
        </w:rPr>
        <w:t xml:space="preserve"> ODBIORU ROBÓT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C40D74">
        <w:rPr>
          <w:sz w:val="24"/>
          <w:szCs w:val="24"/>
        </w:rPr>
        <w:t>/2023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>isko dla Zwierząt</w:t>
      </w:r>
      <w:r w:rsidR="00D426A7">
        <w:rPr>
          <w:b/>
          <w:sz w:val="24"/>
          <w:szCs w:val="24"/>
        </w:rPr>
        <w:t xml:space="preserve"> „Dolina Dolistówki”</w:t>
      </w:r>
      <w:r w:rsidR="00935607" w:rsidRPr="00935607">
        <w:rPr>
          <w:b/>
          <w:sz w:val="24"/>
          <w:szCs w:val="24"/>
        </w:rPr>
        <w:t xml:space="preserve">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Opis zamówienia i wykonanych robót</w:t>
      </w:r>
      <w:r w:rsidR="00940A51" w:rsidRPr="00935607">
        <w:rPr>
          <w:sz w:val="24"/>
          <w:szCs w:val="24"/>
        </w:rPr>
        <w:t>:</w:t>
      </w:r>
    </w:p>
    <w:p w:rsidR="00184DC6" w:rsidRDefault="00225386" w:rsidP="005678E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Zakup, d</w:t>
      </w:r>
      <w:r w:rsidR="008B05C3">
        <w:rPr>
          <w:b/>
          <w:sz w:val="24"/>
          <w:szCs w:val="24"/>
        </w:rPr>
        <w:t>ostawa i m</w:t>
      </w:r>
      <w:r w:rsidR="00D426A7">
        <w:rPr>
          <w:b/>
          <w:sz w:val="24"/>
          <w:szCs w:val="24"/>
        </w:rPr>
        <w:t>ontaż kojców</w:t>
      </w:r>
      <w:r w:rsidR="00184DC6">
        <w:rPr>
          <w:b/>
          <w:sz w:val="24"/>
          <w:szCs w:val="24"/>
        </w:rPr>
        <w:t xml:space="preserve"> dla psów </w:t>
      </w:r>
    </w:p>
    <w:p w:rsidR="00A80A67" w:rsidRDefault="00184DC6" w:rsidP="00DA4DF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Schronisku dla Zwierząt</w:t>
      </w:r>
      <w:r w:rsidR="00D426A7">
        <w:rPr>
          <w:b/>
          <w:sz w:val="24"/>
          <w:szCs w:val="24"/>
        </w:rPr>
        <w:t xml:space="preserve"> „Dolina Dolistówki”</w:t>
      </w:r>
      <w:r>
        <w:rPr>
          <w:b/>
          <w:sz w:val="24"/>
          <w:szCs w:val="24"/>
        </w:rPr>
        <w:t xml:space="preserve"> w Białymstoku</w:t>
      </w:r>
      <w:r w:rsidR="00F94541">
        <w:rPr>
          <w:b/>
          <w:sz w:val="24"/>
          <w:szCs w:val="24"/>
        </w:rPr>
        <w:t xml:space="preserve"> – 3szt.</w:t>
      </w:r>
      <w:bookmarkStart w:id="0" w:name="_GoBack"/>
      <w:bookmarkEnd w:id="0"/>
    </w:p>
    <w:p w:rsidR="00DA4DF8" w:rsidRPr="00935607" w:rsidRDefault="00DA4DF8" w:rsidP="00DA4DF8">
      <w:pPr>
        <w:spacing w:line="360" w:lineRule="auto"/>
        <w:jc w:val="center"/>
        <w:rPr>
          <w:b/>
          <w:sz w:val="24"/>
          <w:szCs w:val="24"/>
        </w:rPr>
      </w:pP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 xml:space="preserve">Roboty rozpoczęto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  <w:r w:rsidRPr="005678E6">
        <w:rPr>
          <w:sz w:val="24"/>
          <w:szCs w:val="24"/>
        </w:rPr>
        <w:t>zakończono dnia</w:t>
      </w:r>
      <w:r w:rsidR="00940A51" w:rsidRPr="005678E6">
        <w:rPr>
          <w:sz w:val="24"/>
          <w:szCs w:val="24"/>
        </w:rPr>
        <w:t xml:space="preserve"> </w:t>
      </w:r>
      <w:r w:rsidR="0076759A" w:rsidRPr="005678E6">
        <w:rPr>
          <w:sz w:val="24"/>
          <w:szCs w:val="24"/>
        </w:rPr>
        <w:t>………</w:t>
      </w:r>
      <w:r w:rsidR="005678E6">
        <w:rPr>
          <w:sz w:val="24"/>
          <w:szCs w:val="24"/>
        </w:rPr>
        <w:t>…..</w:t>
      </w:r>
      <w:r w:rsidR="0076759A" w:rsidRPr="005678E6">
        <w:rPr>
          <w:sz w:val="24"/>
          <w:szCs w:val="24"/>
        </w:rPr>
        <w:t>……………</w:t>
      </w:r>
      <w:r w:rsidR="00940A51" w:rsidRPr="005678E6">
        <w:rPr>
          <w:sz w:val="24"/>
          <w:szCs w:val="24"/>
        </w:rPr>
        <w:t xml:space="preserve"> 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Komisja w składzie j.w po dokonaniu oględzin </w:t>
      </w:r>
      <w:r w:rsidR="00935607">
        <w:rPr>
          <w:sz w:val="24"/>
          <w:szCs w:val="24"/>
        </w:rPr>
        <w:t xml:space="preserve">wykonanych robót stwierdza, </w:t>
      </w:r>
      <w:r w:rsidR="00935607">
        <w:rPr>
          <w:sz w:val="24"/>
          <w:szCs w:val="24"/>
        </w:rPr>
        <w:br/>
        <w:t xml:space="preserve">że </w:t>
      </w:r>
      <w:r w:rsidRPr="00935607">
        <w:rPr>
          <w:sz w:val="24"/>
          <w:szCs w:val="24"/>
        </w:rPr>
        <w:t xml:space="preserve">roboty wykonane zostały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Pr="00935607">
        <w:rPr>
          <w:b/>
          <w:sz w:val="24"/>
          <w:szCs w:val="24"/>
        </w:rPr>
        <w:t>bez usterek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Pr="0076759A">
        <w:rPr>
          <w:b/>
          <w:sz w:val="24"/>
          <w:szCs w:val="24"/>
        </w:rPr>
        <w:t>usterkami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Wykonawca zobowiązuje się usunąć usterki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1E2" w:rsidRDefault="003731E2" w:rsidP="006E78E4">
      <w:r>
        <w:separator/>
      </w:r>
    </w:p>
  </w:endnote>
  <w:endnote w:type="continuationSeparator" w:id="0">
    <w:p w:rsidR="003731E2" w:rsidRDefault="003731E2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F94541">
      <w:rPr>
        <w:noProof/>
      </w:rPr>
      <w:t>2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1E2" w:rsidRDefault="003731E2" w:rsidP="006E78E4">
      <w:r>
        <w:separator/>
      </w:r>
    </w:p>
  </w:footnote>
  <w:footnote w:type="continuationSeparator" w:id="0">
    <w:p w:rsidR="003731E2" w:rsidRDefault="003731E2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044"/>
    <w:rsid w:val="00184DC6"/>
    <w:rsid w:val="00225386"/>
    <w:rsid w:val="00332379"/>
    <w:rsid w:val="00367BFB"/>
    <w:rsid w:val="003731E2"/>
    <w:rsid w:val="003B2858"/>
    <w:rsid w:val="004E7C97"/>
    <w:rsid w:val="00532C83"/>
    <w:rsid w:val="005437E9"/>
    <w:rsid w:val="005678E6"/>
    <w:rsid w:val="00651A8D"/>
    <w:rsid w:val="006E78E4"/>
    <w:rsid w:val="0076759A"/>
    <w:rsid w:val="007B3C7C"/>
    <w:rsid w:val="00874EDF"/>
    <w:rsid w:val="008B05C3"/>
    <w:rsid w:val="009319FE"/>
    <w:rsid w:val="00935607"/>
    <w:rsid w:val="00940A51"/>
    <w:rsid w:val="00A318A2"/>
    <w:rsid w:val="00A80A67"/>
    <w:rsid w:val="00B07496"/>
    <w:rsid w:val="00B64E22"/>
    <w:rsid w:val="00B932F9"/>
    <w:rsid w:val="00C40D74"/>
    <w:rsid w:val="00C74F9E"/>
    <w:rsid w:val="00CF3FD5"/>
    <w:rsid w:val="00D426A7"/>
    <w:rsid w:val="00DA4DF8"/>
    <w:rsid w:val="00EE5A99"/>
    <w:rsid w:val="00F94541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F32A-5E11-406A-A0B6-2C3F5F5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83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subject/>
  <dc:creator>Zygmunt</dc:creator>
  <cp:keywords/>
  <cp:lastModifiedBy>Użytkownik systemu Windows</cp:lastModifiedBy>
  <cp:revision>22</cp:revision>
  <cp:lastPrinted>2023-08-18T10:08:00Z</cp:lastPrinted>
  <dcterms:created xsi:type="dcterms:W3CDTF">2020-08-24T07:21:00Z</dcterms:created>
  <dcterms:modified xsi:type="dcterms:W3CDTF">2023-08-30T09:07:00Z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